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B64" w:rsidRDefault="00940B64" w:rsidP="00940B64">
      <w:pPr>
        <w:jc w:val="center"/>
        <w:rPr>
          <w:b/>
          <w:u w:val="single"/>
        </w:rPr>
      </w:pPr>
      <w:bookmarkStart w:id="0" w:name="_GoBack"/>
      <w:bookmarkEnd w:id="0"/>
      <w:r>
        <w:rPr>
          <w:b/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2055495</wp:posOffset>
            </wp:positionH>
            <wp:positionV relativeFrom="paragraph">
              <wp:posOffset>-542925</wp:posOffset>
            </wp:positionV>
            <wp:extent cx="1449070" cy="14287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07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2972" w:rsidRDefault="002E2972">
      <w:pPr>
        <w:rPr>
          <w:b/>
          <w:u w:val="single"/>
        </w:rPr>
      </w:pPr>
    </w:p>
    <w:p w:rsidR="002E2972" w:rsidRDefault="002E2972">
      <w:pPr>
        <w:rPr>
          <w:b/>
          <w:u w:val="single"/>
        </w:rPr>
      </w:pPr>
    </w:p>
    <w:p w:rsidR="00DF14F1" w:rsidRDefault="00940B64" w:rsidP="002E2972">
      <w:pPr>
        <w:jc w:val="center"/>
        <w:rPr>
          <w:b/>
          <w:u w:val="single"/>
        </w:rPr>
      </w:pPr>
      <w:r>
        <w:rPr>
          <w:b/>
          <w:u w:val="single"/>
        </w:rPr>
        <w:t>PARENTAL AGREEMENT FOR SCHOOL TO ADMINISTER MEDICINE</w:t>
      </w:r>
    </w:p>
    <w:p w:rsidR="00940B64" w:rsidRDefault="00940B64">
      <w:r>
        <w:t>The school will not give your child medicine unless you complete and sign this form and the school has a policy that staff can administer medicine.</w:t>
      </w:r>
    </w:p>
    <w:p w:rsidR="00940B64" w:rsidRDefault="00940B64">
      <w:pPr>
        <w:rPr>
          <w:b/>
        </w:rPr>
      </w:pPr>
      <w:r>
        <w:rPr>
          <w:b/>
        </w:rPr>
        <w:t>Name of School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South Hykeham Community Primary School</w:t>
      </w:r>
    </w:p>
    <w:p w:rsidR="00940B64" w:rsidRDefault="00940B64">
      <w:pPr>
        <w:rPr>
          <w:b/>
        </w:rPr>
      </w:pPr>
      <w:r>
        <w:rPr>
          <w:b/>
        </w:rPr>
        <w:t>Date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…………………………………………………………………</w:t>
      </w:r>
    </w:p>
    <w:p w:rsidR="00940B64" w:rsidRDefault="00940B64">
      <w:pPr>
        <w:rPr>
          <w:b/>
        </w:rPr>
      </w:pPr>
      <w:r>
        <w:rPr>
          <w:b/>
        </w:rPr>
        <w:t>Child’s Name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……………………………………………………………………………………………………..</w:t>
      </w:r>
    </w:p>
    <w:p w:rsidR="00940B64" w:rsidRDefault="00940B64">
      <w:pPr>
        <w:rPr>
          <w:b/>
        </w:rPr>
      </w:pPr>
      <w:r>
        <w:rPr>
          <w:b/>
        </w:rPr>
        <w:t>Class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……………………………………………………………………………………………………..</w:t>
      </w:r>
    </w:p>
    <w:p w:rsidR="00940B64" w:rsidRDefault="00940B64">
      <w:pPr>
        <w:rPr>
          <w:b/>
        </w:rPr>
      </w:pPr>
      <w:r>
        <w:rPr>
          <w:b/>
        </w:rPr>
        <w:t xml:space="preserve">Name &amp; strength of medicine </w:t>
      </w:r>
      <w:r>
        <w:rPr>
          <w:b/>
        </w:rPr>
        <w:tab/>
        <w:t>……………………………………………………………………………………………………..</w:t>
      </w:r>
    </w:p>
    <w:p w:rsidR="00940B64" w:rsidRDefault="00940B64">
      <w:pPr>
        <w:rPr>
          <w:b/>
        </w:rPr>
      </w:pPr>
      <w:r>
        <w:rPr>
          <w:b/>
        </w:rPr>
        <w:t>Expiry Date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……………………………………………………………………………………………………..</w:t>
      </w:r>
    </w:p>
    <w:p w:rsidR="00940B64" w:rsidRDefault="00940B64">
      <w:pPr>
        <w:rPr>
          <w:b/>
        </w:rPr>
      </w:pPr>
      <w:r>
        <w:rPr>
          <w:b/>
        </w:rPr>
        <w:t>Dose to be given</w:t>
      </w:r>
      <w:r>
        <w:rPr>
          <w:b/>
        </w:rPr>
        <w:tab/>
      </w:r>
      <w:r>
        <w:rPr>
          <w:b/>
        </w:rPr>
        <w:tab/>
        <w:t>……………………………………………………………………………………………………..</w:t>
      </w:r>
    </w:p>
    <w:p w:rsidR="00940B64" w:rsidRDefault="00940B64">
      <w:pPr>
        <w:rPr>
          <w:b/>
        </w:rPr>
      </w:pPr>
      <w:r>
        <w:rPr>
          <w:b/>
        </w:rPr>
        <w:t>When to be given</w:t>
      </w:r>
      <w:r>
        <w:rPr>
          <w:b/>
        </w:rPr>
        <w:tab/>
      </w:r>
      <w:r>
        <w:rPr>
          <w:b/>
        </w:rPr>
        <w:tab/>
        <w:t>……………………………………………………………………………………………………..</w:t>
      </w:r>
    </w:p>
    <w:p w:rsidR="00940B64" w:rsidRDefault="00940B64">
      <w:pPr>
        <w:rPr>
          <w:b/>
        </w:rPr>
      </w:pPr>
      <w:r>
        <w:rPr>
          <w:b/>
        </w:rPr>
        <w:t>Any other instructions</w:t>
      </w:r>
      <w:r>
        <w:rPr>
          <w:b/>
        </w:rPr>
        <w:tab/>
      </w:r>
      <w:r>
        <w:rPr>
          <w:b/>
        </w:rPr>
        <w:tab/>
        <w:t>………………………………………………………………………...............................</w:t>
      </w:r>
    </w:p>
    <w:p w:rsidR="00940B64" w:rsidRDefault="00940B64">
      <w:pPr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</w:t>
      </w:r>
    </w:p>
    <w:p w:rsidR="00940B64" w:rsidRDefault="00940B64">
      <w:pPr>
        <w:rPr>
          <w:b/>
        </w:rPr>
      </w:pPr>
      <w:r>
        <w:rPr>
          <w:b/>
        </w:rPr>
        <w:t>Number of tablets/bottles to be given to school …………………………………………………………………………..</w:t>
      </w:r>
    </w:p>
    <w:p w:rsidR="00940B64" w:rsidRDefault="00940B64">
      <w:pPr>
        <w:rPr>
          <w:b/>
        </w:rPr>
      </w:pPr>
      <w:r>
        <w:rPr>
          <w:b/>
        </w:rPr>
        <w:t>NOTE: MEDICATION MUST BE THE ORIGINAL CONTAINER AS DISPENSED BY THE PHARMACY</w:t>
      </w:r>
    </w:p>
    <w:p w:rsidR="00940B64" w:rsidRDefault="00940B64">
      <w:pPr>
        <w:rPr>
          <w:b/>
        </w:rPr>
      </w:pPr>
      <w:r>
        <w:rPr>
          <w:b/>
        </w:rPr>
        <w:t>Daytime telephone no. of parent/carer ………………………………………………………………………………………..</w:t>
      </w:r>
    </w:p>
    <w:p w:rsidR="00940B64" w:rsidRDefault="00940B64">
      <w:pPr>
        <w:rPr>
          <w:b/>
        </w:rPr>
      </w:pPr>
      <w:r>
        <w:rPr>
          <w:b/>
        </w:rPr>
        <w:t>Name &amp; telephone no. of G.P. ………………………………………………………………………………………………………</w:t>
      </w:r>
    </w:p>
    <w:p w:rsidR="00940B64" w:rsidRDefault="00940B64">
      <w:pPr>
        <w:rPr>
          <w:b/>
        </w:rPr>
      </w:pPr>
      <w:r>
        <w:rPr>
          <w:b/>
        </w:rPr>
        <w:t>Agreed review date to be initiated by Headteacher ………………………………………………………………………</w:t>
      </w:r>
    </w:p>
    <w:p w:rsidR="00940B64" w:rsidRDefault="00940B64" w:rsidP="00940B64">
      <w:pPr>
        <w:jc w:val="both"/>
      </w:pPr>
      <w:r>
        <w:t>The above information is, to the best of my knowledge, accurate at the time of writing and I give consent to school staff administering medicine in accordance with the school policy. I will inform the school immediately, in writing, if there is a change in dosage or frequency of the medication or if the medicine is stopped.</w:t>
      </w:r>
    </w:p>
    <w:p w:rsidR="00940B64" w:rsidRDefault="00940B64"/>
    <w:p w:rsidR="00940B64" w:rsidRDefault="00940B64">
      <w:r>
        <w:t xml:space="preserve">Parent/Carer signature …………………………………………………………………… </w:t>
      </w:r>
    </w:p>
    <w:p w:rsidR="00940B64" w:rsidRDefault="00940B64">
      <w:r>
        <w:t>Print Name ………………………………………………………………………………………</w:t>
      </w:r>
    </w:p>
    <w:p w:rsidR="00940B64" w:rsidRPr="002E2972" w:rsidRDefault="00940B64">
      <w:pPr>
        <w:rPr>
          <w:i/>
        </w:rPr>
      </w:pPr>
      <w:r>
        <w:rPr>
          <w:i/>
        </w:rPr>
        <w:t>If more than one medicine is to be given, a separate form should be completed for each one.</w:t>
      </w:r>
    </w:p>
    <w:sectPr w:rsidR="00940B64" w:rsidRPr="002E29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B64"/>
    <w:rsid w:val="002E2972"/>
    <w:rsid w:val="00940B64"/>
    <w:rsid w:val="00A962D6"/>
    <w:rsid w:val="00BC2896"/>
    <w:rsid w:val="00DF1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5C8DF5E-1010-4A90-B12E-2F5BDA228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9E088048</Template>
  <TotalTime>0</TotalTime>
  <Pages>2</Pages>
  <Words>250</Words>
  <Characters>1427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Hill</dc:creator>
  <cp:lastModifiedBy>John Richardson</cp:lastModifiedBy>
  <cp:revision>2</cp:revision>
  <cp:lastPrinted>2014-09-05T13:45:00Z</cp:lastPrinted>
  <dcterms:created xsi:type="dcterms:W3CDTF">2018-05-24T09:17:00Z</dcterms:created>
  <dcterms:modified xsi:type="dcterms:W3CDTF">2018-05-24T09:17:00Z</dcterms:modified>
</cp:coreProperties>
</file>